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A7E" w:rsidRPr="008824B5" w:rsidRDefault="00702FC6" w:rsidP="008824B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2463800</wp:posOffset>
                </wp:positionV>
                <wp:extent cx="6198870" cy="830580"/>
                <wp:effectExtent l="0" t="0" r="444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B5" w:rsidRPr="008824B5" w:rsidRDefault="008824B5" w:rsidP="008824B5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 xml:space="preserve">We are selling cakes on 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Friday 15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 September</w:t>
                            </w:r>
                            <w:r w:rsidRPr="008824B5"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 xml:space="preserve"> between </w:t>
                            </w:r>
                            <w:r w:rsidR="00CC768F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2: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00p</w:t>
                            </w:r>
                            <w:r w:rsidR="00CC768F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.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m</w:t>
                            </w:r>
                            <w:r w:rsidR="00CC768F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. and 3: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00p</w:t>
                            </w:r>
                            <w:r w:rsidR="00CC768F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.</w:t>
                            </w:r>
                            <w:r w:rsidRPr="008824B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m.</w:t>
                            </w:r>
                          </w:p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color w:val="FFC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.2pt;margin-top:194pt;width:488.1pt;height:6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OGtQIAALk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" filled="f" stroked="f">
                <v:textbox>
                  <w:txbxContent>
                    <w:p w:rsidR="008824B5" w:rsidRPr="008824B5" w:rsidRDefault="008824B5" w:rsidP="008824B5"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 w:rsidRPr="008824B5"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 xml:space="preserve">We are selling cakes on 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Friday 15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 xml:space="preserve"> September</w:t>
                      </w:r>
                      <w:r w:rsidRPr="008824B5"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 xml:space="preserve"> between </w:t>
                      </w:r>
                      <w:r w:rsidR="00CC768F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2: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00p</w:t>
                      </w:r>
                      <w:r w:rsidR="00CC768F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.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m</w:t>
                      </w:r>
                      <w:r w:rsidR="00CC768F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. and 3: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00p</w:t>
                      </w:r>
                      <w:r w:rsidR="00CC768F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.</w:t>
                      </w:r>
                      <w:r w:rsidRPr="008824B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m.</w:t>
                      </w:r>
                    </w:p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color w:val="FFC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161290</wp:posOffset>
                </wp:positionV>
                <wp:extent cx="1650365" cy="474980"/>
                <wp:effectExtent l="635" t="635" r="0" b="63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B5" w:rsidRPr="008824B5" w:rsidRDefault="008824B5" w:rsidP="008824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We will be selling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7.45pt;margin-top:12.7pt;width:129.95pt;height:3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06uQIAAMA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" filled="f" stroked="f">
                <v:textbox>
                  <w:txbxContent>
                    <w:p w:rsidR="008824B5" w:rsidRPr="008824B5" w:rsidRDefault="008824B5" w:rsidP="008824B5">
                      <w:pPr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</w:pPr>
                      <w:r w:rsidRPr="008824B5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We will be selling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992505</wp:posOffset>
                </wp:positionV>
                <wp:extent cx="2137410" cy="1092200"/>
                <wp:effectExtent l="0" t="3175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Cupcakes</w:t>
                            </w:r>
                          </w:p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Flapjacks</w:t>
                            </w:r>
                          </w:p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Chocolate Brownies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41.95pt;margin-top:78.15pt;width:168.3pt;height:8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gA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" filled="f" stroked="f">
                <v:textbox>
                  <w:txbxContent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824B5">
                        <w:rPr>
                          <w:rFonts w:ascii="Arial" w:hAnsi="Arial" w:cs="Arial"/>
                          <w:sz w:val="28"/>
                          <w:szCs w:val="24"/>
                        </w:rPr>
                        <w:t>Cupcakes</w:t>
                      </w:r>
                    </w:p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824B5">
                        <w:rPr>
                          <w:rFonts w:ascii="Arial" w:hAnsi="Arial" w:cs="Arial"/>
                          <w:sz w:val="28"/>
                          <w:szCs w:val="24"/>
                        </w:rPr>
                        <w:t>Flapjacks</w:t>
                      </w:r>
                    </w:p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824B5">
                        <w:rPr>
                          <w:rFonts w:ascii="Arial" w:hAnsi="Arial" w:cs="Arial"/>
                          <w:sz w:val="28"/>
                          <w:szCs w:val="24"/>
                        </w:rPr>
                        <w:t>Chocolate Brownies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6264275</wp:posOffset>
                </wp:positionV>
                <wp:extent cx="6198870" cy="1293495"/>
                <wp:effectExtent l="2540" t="0" r="0" b="38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B5" w:rsidRDefault="008824B5" w:rsidP="008824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44"/>
                                <w:szCs w:val="144"/>
                                <w:u w:val="single"/>
                              </w:rPr>
                              <w:t>CAKE SALE</w:t>
                            </w:r>
                          </w:p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color w:val="FFC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7.35pt;margin-top:493.25pt;width:488.1pt;height:10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zo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" filled="f" stroked="f">
                <v:textbox>
                  <w:txbxContent>
                    <w:p w:rsidR="008824B5" w:rsidRDefault="008824B5" w:rsidP="008824B5">
                      <w:pPr>
                        <w:jc w:val="center"/>
                        <w:rPr>
                          <w:rFonts w:ascii="Arial Rounded MT Bold" w:hAnsi="Arial Rounded MT Bold"/>
                          <w:sz w:val="144"/>
                          <w:szCs w:val="144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144"/>
                          <w:szCs w:val="144"/>
                          <w:u w:val="single"/>
                        </w:rPr>
                        <w:t>CAKE SALE</w:t>
                      </w:r>
                    </w:p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color w:val="FFC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7881620</wp:posOffset>
                </wp:positionV>
                <wp:extent cx="6198870" cy="830580"/>
                <wp:effectExtent l="2540" t="0" r="0" b="190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B5" w:rsidRPr="008824B5" w:rsidRDefault="008824B5" w:rsidP="008824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824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Come and join us in the </w:t>
                            </w:r>
                            <w:r w:rsidR="00CC76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</w:t>
                            </w:r>
                            <w:r w:rsidRPr="008824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ear 4 classroom and buy some of our delicious cakes.  </w:t>
                            </w:r>
                          </w:p>
                          <w:p w:rsidR="008824B5" w:rsidRPr="008824B5" w:rsidRDefault="008824B5" w:rsidP="008824B5">
                            <w:pPr>
                              <w:jc w:val="right"/>
                              <w:rPr>
                                <w:rFonts w:ascii="Arial" w:hAnsi="Arial" w:cs="Arial"/>
                                <w:color w:val="FFC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7.35pt;margin-top:620.6pt;width:488.1pt;height:6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5/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" filled="f" stroked="f">
                <v:textbox>
                  <w:txbxContent>
                    <w:p w:rsidR="008824B5" w:rsidRPr="008824B5" w:rsidRDefault="008824B5" w:rsidP="008824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824B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Come and join us in the </w:t>
                      </w:r>
                      <w:r w:rsidR="00CC768F">
                        <w:rPr>
                          <w:rFonts w:ascii="Arial" w:hAnsi="Arial" w:cs="Arial"/>
                          <w:sz w:val="36"/>
                          <w:szCs w:val="36"/>
                        </w:rPr>
                        <w:t>y</w:t>
                      </w:r>
                      <w:r w:rsidRPr="008824B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ear 4 classroom and buy some of our delicious cakes.  </w:t>
                      </w:r>
                    </w:p>
                    <w:p w:rsidR="008824B5" w:rsidRPr="008824B5" w:rsidRDefault="008824B5" w:rsidP="008824B5">
                      <w:pPr>
                        <w:jc w:val="right"/>
                        <w:rPr>
                          <w:rFonts w:ascii="Arial" w:hAnsi="Arial" w:cs="Arial"/>
                          <w:color w:val="FFC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80A7E" w:rsidRPr="008824B5" w:rsidSect="00DD16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864" w:rsidRDefault="00D35864" w:rsidP="00457995">
      <w:r>
        <w:separator/>
      </w:r>
    </w:p>
  </w:endnote>
  <w:endnote w:type="continuationSeparator" w:id="0">
    <w:p w:rsidR="00D35864" w:rsidRDefault="00D35864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77807A7-36AD-4C6E-B679-D89FD227A3FF}"/>
    <w:embedBold r:id="rId2" w:fontKey="{E4501C8E-B0BD-44DE-8EF8-48D0D82E79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3266384-F96F-41A9-9D39-D2B9CB1858AC}"/>
    <w:embedBold r:id="rId4" w:fontKey="{7FCF4AAC-485B-43C0-9781-1DA58AA9068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D05E94B6-B1C5-4489-A389-6B05F63AAE9A}"/>
    <w:embedBold r:id="rId6" w:fontKey="{2B395CD5-EBBA-4069-B819-3ED8C391D76F}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7" w:fontKey="{E096590C-E59B-4E22-BB4C-98A716003673}"/>
  </w:font>
  <w:font w:name="Twinkl Sb">
    <w:altName w:val="Arial"/>
    <w:charset w:val="00"/>
    <w:family w:val="modern"/>
    <w:notTrueType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8" w:fontKey="{9748FA7F-E519-472A-A8F4-739689FDA8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649FAD5-0632-4106-9FEE-2B5D4ADEB1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74" w:rsidRDefault="00B958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2B" w:rsidRPr="008951C8" w:rsidRDefault="00702FC6" w:rsidP="008824B5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-337185</wp:posOffset>
          </wp:positionH>
          <wp:positionV relativeFrom="paragraph">
            <wp:posOffset>-10020935</wp:posOffset>
          </wp:positionV>
          <wp:extent cx="7495540" cy="10602595"/>
          <wp:effectExtent l="0" t="0" r="0" b="0"/>
          <wp:wrapNone/>
          <wp:docPr id="4" name="Picture 4" descr="Untitled-3_Page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-3_Page_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060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74" w:rsidRDefault="00B95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864" w:rsidRDefault="00D35864" w:rsidP="00457995">
      <w:r>
        <w:separator/>
      </w:r>
    </w:p>
  </w:footnote>
  <w:footnote w:type="continuationSeparator" w:id="0">
    <w:p w:rsidR="00D35864" w:rsidRDefault="00D35864" w:rsidP="00457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74" w:rsidRDefault="00B958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74" w:rsidRDefault="00B958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874" w:rsidRDefault="00B958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B5"/>
    <w:rsid w:val="000174D9"/>
    <w:rsid w:val="000B1400"/>
    <w:rsid w:val="000C442B"/>
    <w:rsid w:val="000E76D7"/>
    <w:rsid w:val="001125D4"/>
    <w:rsid w:val="00120F2F"/>
    <w:rsid w:val="00121259"/>
    <w:rsid w:val="001B10D5"/>
    <w:rsid w:val="001D6A87"/>
    <w:rsid w:val="001E14CE"/>
    <w:rsid w:val="00232878"/>
    <w:rsid w:val="00262E38"/>
    <w:rsid w:val="002D31CD"/>
    <w:rsid w:val="003061FE"/>
    <w:rsid w:val="003163C1"/>
    <w:rsid w:val="00335C8E"/>
    <w:rsid w:val="003519A6"/>
    <w:rsid w:val="003D02E3"/>
    <w:rsid w:val="00457995"/>
    <w:rsid w:val="00461653"/>
    <w:rsid w:val="004953B3"/>
    <w:rsid w:val="00500A9A"/>
    <w:rsid w:val="005D3C40"/>
    <w:rsid w:val="005F3B5C"/>
    <w:rsid w:val="0067028F"/>
    <w:rsid w:val="006D543D"/>
    <w:rsid w:val="006F2305"/>
    <w:rsid w:val="00702FC6"/>
    <w:rsid w:val="008678C8"/>
    <w:rsid w:val="00875F2D"/>
    <w:rsid w:val="008824B5"/>
    <w:rsid w:val="008951C8"/>
    <w:rsid w:val="008B61F2"/>
    <w:rsid w:val="008D1F80"/>
    <w:rsid w:val="008E3019"/>
    <w:rsid w:val="00920F12"/>
    <w:rsid w:val="0092159D"/>
    <w:rsid w:val="00926563"/>
    <w:rsid w:val="00952465"/>
    <w:rsid w:val="009F3C31"/>
    <w:rsid w:val="00A111CA"/>
    <w:rsid w:val="00A12BD3"/>
    <w:rsid w:val="00A1324C"/>
    <w:rsid w:val="00A671B4"/>
    <w:rsid w:val="00A80A7E"/>
    <w:rsid w:val="00A83723"/>
    <w:rsid w:val="00AC7268"/>
    <w:rsid w:val="00AE4DE8"/>
    <w:rsid w:val="00AE5C0E"/>
    <w:rsid w:val="00B13355"/>
    <w:rsid w:val="00B2259E"/>
    <w:rsid w:val="00B54691"/>
    <w:rsid w:val="00B95874"/>
    <w:rsid w:val="00C34DE3"/>
    <w:rsid w:val="00C96F0A"/>
    <w:rsid w:val="00CC768F"/>
    <w:rsid w:val="00D35864"/>
    <w:rsid w:val="00D61A22"/>
    <w:rsid w:val="00D94707"/>
    <w:rsid w:val="00DD163F"/>
    <w:rsid w:val="00DD1A05"/>
    <w:rsid w:val="00DF498B"/>
    <w:rsid w:val="00E52F05"/>
    <w:rsid w:val="00E738F6"/>
    <w:rsid w:val="00ED1CDA"/>
    <w:rsid w:val="00EF44C9"/>
    <w:rsid w:val="00F33400"/>
    <w:rsid w:val="00F467C2"/>
    <w:rsid w:val="00F50AC6"/>
    <w:rsid w:val="00F534DB"/>
    <w:rsid w:val="00F57274"/>
    <w:rsid w:val="00FC13B8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594546-C067-4A22-8832-E2A52B920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8824B5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%23Editable\Activity%20Sheets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A2216-7A8C-4827-9D82-958D9A7B9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Rammah</dc:creator>
  <cp:keywords/>
  <dc:description/>
  <cp:lastModifiedBy>Judy Beer</cp:lastModifiedBy>
  <cp:revision>2</cp:revision>
  <dcterms:created xsi:type="dcterms:W3CDTF">2021-01-15T16:11:00Z</dcterms:created>
  <dcterms:modified xsi:type="dcterms:W3CDTF">2021-01-15T16:11:00Z</dcterms:modified>
</cp:coreProperties>
</file>